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423"/>
        <w:gridCol w:w="207"/>
        <w:gridCol w:w="2312"/>
        <w:gridCol w:w="423"/>
        <w:gridCol w:w="3665"/>
        <w:gridCol w:w="2942"/>
      </w:tblGrid>
      <w:tr w:rsidR="003D1B71" w:rsidTr="00A158B7">
        <w:trPr>
          <w:trHeight w:val="2112"/>
        </w:trPr>
        <w:tc>
          <w:tcPr>
            <w:tcW w:w="3662" w:type="dxa"/>
            <w:gridSpan w:val="4"/>
            <w:vMerge w:val="restart"/>
            <w:tcBorders>
              <w:bottom w:val="nil"/>
            </w:tcBorders>
          </w:tcPr>
          <w:p w:rsidR="003D1B71" w:rsidRDefault="00AB77E6" w:rsidP="00AB77E6">
            <w:pPr>
              <w:pStyle w:val="BodyText"/>
              <w:kinsoku w:val="0"/>
              <w:overflowPunct w:val="0"/>
              <w:rPr>
                <w:sz w:val="22"/>
                <w:szCs w:val="22"/>
              </w:rPr>
            </w:pPr>
            <w:bookmarkStart w:id="0" w:name="_GoBack"/>
            <w:bookmarkEnd w:id="0"/>
            <w:r>
              <w:rPr>
                <w:sz w:val="22"/>
                <w:szCs w:val="22"/>
              </w:rPr>
              <w:t xml:space="preserve">         FOTOGRAFIJA</w:t>
            </w:r>
          </w:p>
          <w:p w:rsidR="00AB77E6" w:rsidRDefault="00AB77E6" w:rsidP="00AB77E6">
            <w:pPr>
              <w:pStyle w:val="BodyText"/>
              <w:kinsoku w:val="0"/>
              <w:overflowPunct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(Insert – pictures) </w:t>
            </w:r>
          </w:p>
          <w:p w:rsidR="00AB77E6" w:rsidRDefault="00AB77E6" w:rsidP="00AB77E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  <w:p w:rsidR="00AB77E6" w:rsidRPr="00AB77E6" w:rsidRDefault="00AB77E6" w:rsidP="00AB77E6">
            <w:pPr>
              <w:tabs>
                <w:tab w:val="left" w:pos="900"/>
              </w:tabs>
            </w:pPr>
            <w:r>
              <w:tab/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:rsidR="003D1B71" w:rsidRDefault="00AB77E6" w:rsidP="00AB77E6">
            <w:pPr>
              <w:pStyle w:val="Title"/>
            </w:pPr>
            <w:proofErr w:type="spellStart"/>
            <w:r>
              <w:t>Ime</w:t>
            </w:r>
            <w:proofErr w:type="spellEnd"/>
            <w:r>
              <w:t xml:space="preserve"> </w:t>
            </w:r>
            <w:r w:rsidR="003D1B71" w:rsidRPr="00310F17">
              <w:br/>
            </w:r>
            <w:proofErr w:type="spellStart"/>
            <w:r>
              <w:t>Prezime</w:t>
            </w:r>
            <w:proofErr w:type="spellEnd"/>
            <w:r>
              <w:t xml:space="preserve"> </w:t>
            </w:r>
          </w:p>
          <w:p w:rsidR="00FC1BF8" w:rsidRDefault="00FC1BF8" w:rsidP="00FC1BF8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 xml:space="preserve">Datum </w:t>
            </w:r>
            <w:proofErr w:type="spellStart"/>
            <w:r w:rsidR="00E35905">
              <w:rPr>
                <w:b/>
                <w:bCs/>
                <w:color w:val="0070C0"/>
                <w:u w:val="single"/>
              </w:rPr>
              <w:t>i</w:t>
            </w:r>
            <w:proofErr w:type="spellEnd"/>
            <w:r w:rsidR="00E35905">
              <w:rPr>
                <w:b/>
                <w:bCs/>
                <w:color w:val="0070C0"/>
                <w:u w:val="single"/>
              </w:rPr>
              <w:t xml:space="preserve"> </w:t>
            </w:r>
            <w:proofErr w:type="spellStart"/>
            <w:r w:rsidR="00E35905">
              <w:rPr>
                <w:b/>
                <w:bCs/>
                <w:color w:val="0070C0"/>
                <w:u w:val="single"/>
              </w:rPr>
              <w:t>mjesto</w:t>
            </w:r>
            <w:proofErr w:type="spellEnd"/>
            <w:r w:rsidR="00E35905">
              <w:rPr>
                <w:b/>
                <w:bCs/>
                <w:color w:val="0070C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u w:val="single"/>
              </w:rPr>
              <w:t>rođenja</w:t>
            </w:r>
            <w:proofErr w:type="spellEnd"/>
          </w:p>
          <w:p w:rsidR="00DB1FEA" w:rsidRPr="00CE418D" w:rsidRDefault="00DB1FEA" w:rsidP="00FC1BF8">
            <w:pPr>
              <w:rPr>
                <w:b/>
                <w:bCs/>
                <w:color w:val="0070C0"/>
              </w:rPr>
            </w:pP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4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  <w:tcBorders>
              <w:bottom w:val="nil"/>
            </w:tcBorders>
            <w:vAlign w:val="bottom"/>
          </w:tcPr>
          <w:p w:rsidR="003D1B71" w:rsidRPr="00FC1BF8" w:rsidRDefault="00CE418D" w:rsidP="00AC6C7E">
            <w:pPr>
              <w:pStyle w:val="Heading2"/>
              <w:rPr>
                <w:rFonts w:ascii="Calibri Light" w:hAnsi="Calibri Light" w:cs="Calibri Light"/>
                <w:color w:val="0072C7"/>
              </w:rPr>
            </w:pPr>
            <w:proofErr w:type="spellStart"/>
            <w:r>
              <w:rPr>
                <w:rFonts w:ascii="Calibri Light" w:hAnsi="Calibri Light" w:cs="Calibri Light"/>
                <w:color w:val="0072C7"/>
              </w:rPr>
              <w:t>Obrazovanje</w:t>
            </w:r>
            <w:proofErr w:type="spellEnd"/>
          </w:p>
          <w:p w:rsidR="00FC1BF8" w:rsidRPr="00FC1BF8" w:rsidRDefault="00CE418D" w:rsidP="00AC6C7E">
            <w:pPr>
              <w:pStyle w:val="Dates"/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Srednja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škola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:rsidR="00E35905" w:rsidRPr="00FC1BF8" w:rsidRDefault="00CE418D" w:rsidP="00E35905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Uspjeh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="00AB77E6" w:rsidRPr="00FC1BF8" w:rsidRDefault="00AB77E6" w:rsidP="00AB77E6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</w:p>
          <w:p w:rsidR="00AB77E6" w:rsidRPr="00FC1BF8" w:rsidRDefault="00CE418D" w:rsidP="00AB77E6">
            <w:pPr>
              <w:pStyle w:val="Dates"/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Fakultet: </w:t>
            </w:r>
          </w:p>
          <w:p w:rsidR="00AB77E6" w:rsidRPr="00FC1BF8" w:rsidRDefault="00CE418D" w:rsidP="00AB77E6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Godina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studija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:rsidR="00AB77E6" w:rsidRDefault="00CE418D" w:rsidP="00FC1BF8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Prosječna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ocjena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:rsidR="00DB1FEA" w:rsidRPr="00FC1BF8" w:rsidRDefault="00DB1FEA" w:rsidP="00FC1BF8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  <w:p w:rsidR="003D1B71" w:rsidRPr="00FC1BF8" w:rsidRDefault="00CE418D" w:rsidP="00FC1BF8">
            <w:pPr>
              <w:pStyle w:val="Heading2"/>
              <w:rPr>
                <w:rFonts w:ascii="Calibri" w:hAnsi="Calibri" w:cs="Calibri"/>
                <w:color w:val="0072C7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72C7"/>
                <w:sz w:val="22"/>
                <w:szCs w:val="22"/>
              </w:rPr>
              <w:t>Radno</w:t>
            </w:r>
            <w:proofErr w:type="spellEnd"/>
            <w:r>
              <w:rPr>
                <w:rFonts w:ascii="Calibri" w:hAnsi="Calibri" w:cs="Calibri"/>
                <w:color w:val="0072C7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  <w:sz w:val="22"/>
                <w:szCs w:val="22"/>
              </w:rPr>
              <w:t>iskustvo</w:t>
            </w:r>
            <w:proofErr w:type="spellEnd"/>
          </w:p>
          <w:p w:rsidR="003D1B71" w:rsidRPr="00FC1BF8" w:rsidRDefault="00CE418D" w:rsidP="00AC6C7E">
            <w:pPr>
              <w:pStyle w:val="ListBullet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Godina</w:t>
            </w:r>
            <w:proofErr w:type="spellEnd"/>
            <w:r w:rsidR="00FC1BF8" w:rsidRPr="00FC1BF8">
              <w:rPr>
                <w:rFonts w:ascii="Calibri" w:hAnsi="Calibri" w:cs="Calibri"/>
                <w:b/>
              </w:rPr>
              <w:t>:</w:t>
            </w:r>
          </w:p>
          <w:p w:rsid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Pozicija</w:t>
            </w:r>
            <w:proofErr w:type="spellEnd"/>
            <w:r>
              <w:rPr>
                <w:rFonts w:ascii="Calibri" w:hAnsi="Calibri" w:cs="Calibri"/>
                <w:b/>
              </w:rPr>
              <w:t xml:space="preserve">: </w:t>
            </w:r>
          </w:p>
          <w:p w:rsidR="00CE418D" w:rsidRP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Ime</w:t>
            </w:r>
            <w:proofErr w:type="spellEnd"/>
            <w:r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="00E35905">
              <w:rPr>
                <w:rFonts w:ascii="Calibri" w:hAnsi="Calibri" w:cs="Calibri"/>
                <w:b/>
              </w:rPr>
              <w:t>poslodavca</w:t>
            </w:r>
            <w:proofErr w:type="spellEnd"/>
            <w:r>
              <w:rPr>
                <w:rFonts w:ascii="Calibri" w:hAnsi="Calibri" w:cs="Calibri"/>
                <w:b/>
              </w:rPr>
              <w:t>:</w:t>
            </w:r>
          </w:p>
          <w:p w:rsidR="00FC1BF8" w:rsidRPr="00FC1BF8" w:rsidRDefault="00FC1BF8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</w:p>
          <w:p w:rsidR="00FC1BF8" w:rsidRPr="00FC1BF8" w:rsidRDefault="00CE418D" w:rsidP="00FC1BF8">
            <w:pPr>
              <w:pStyle w:val="ListBullet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Godina</w:t>
            </w:r>
            <w:proofErr w:type="spellEnd"/>
            <w:r>
              <w:rPr>
                <w:rFonts w:ascii="Calibri" w:hAnsi="Calibri" w:cs="Calibri"/>
                <w:b/>
              </w:rPr>
              <w:t xml:space="preserve">: </w:t>
            </w:r>
          </w:p>
          <w:p w:rsidR="00FC1BF8" w:rsidRP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Pozicija</w:t>
            </w:r>
            <w:proofErr w:type="spellEnd"/>
            <w:r w:rsidR="00FC1BF8">
              <w:rPr>
                <w:rFonts w:ascii="Calibri" w:hAnsi="Calibri" w:cs="Calibri"/>
                <w:b/>
              </w:rPr>
              <w:t>:</w:t>
            </w:r>
          </w:p>
          <w:p w:rsid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Ime</w:t>
            </w:r>
            <w:proofErr w:type="spellEnd"/>
            <w:r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="00E35905">
              <w:rPr>
                <w:rFonts w:ascii="Calibri" w:hAnsi="Calibri" w:cs="Calibri"/>
                <w:b/>
              </w:rPr>
              <w:t>poslodavca</w:t>
            </w:r>
            <w:proofErr w:type="spellEnd"/>
            <w:r>
              <w:rPr>
                <w:rFonts w:ascii="Calibri" w:hAnsi="Calibri" w:cs="Calibri"/>
                <w:b/>
              </w:rPr>
              <w:t xml:space="preserve">: </w:t>
            </w:r>
          </w:p>
          <w:p w:rsidR="00DB1FEA" w:rsidRDefault="00DB1FEA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</w:p>
          <w:p w:rsidR="003D1B71" w:rsidRDefault="00B1280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proofErr w:type="spellStart"/>
            <w:r>
              <w:rPr>
                <w:rFonts w:ascii="Calibri" w:hAnsi="Calibri" w:cs="Calibri"/>
                <w:color w:val="0072C7"/>
              </w:rPr>
              <w:t>Komunikacija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72C7"/>
              </w:rPr>
              <w:t>jezičke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</w:rPr>
              <w:t>i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</w:rPr>
              <w:t>digitalne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</w:rPr>
              <w:t>vještine</w:t>
            </w:r>
            <w:proofErr w:type="spellEnd"/>
          </w:p>
          <w:p w:rsidR="00E35905" w:rsidRPr="00E35905" w:rsidRDefault="00E35905" w:rsidP="00E35905"/>
          <w:p w:rsidR="00107411" w:rsidRDefault="00107411" w:rsidP="00CE418D"/>
          <w:p w:rsidR="00D53EDD" w:rsidRDefault="00D53EDD" w:rsidP="00CE418D"/>
          <w:p w:rsidR="00107411" w:rsidRDefault="00107411" w:rsidP="00CE418D"/>
          <w:p w:rsidR="00107411" w:rsidRDefault="00107411" w:rsidP="00CE418D"/>
          <w:p w:rsidR="00107411" w:rsidRDefault="00107411" w:rsidP="00CE418D"/>
          <w:p w:rsidR="00107411" w:rsidRDefault="00107411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Pr="00CE418D" w:rsidRDefault="00E35905" w:rsidP="00CE418D"/>
          <w:p w:rsidR="003D1B71" w:rsidRDefault="00CE418D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proofErr w:type="spellStart"/>
            <w:r>
              <w:rPr>
                <w:rFonts w:ascii="Calibri" w:hAnsi="Calibri" w:cs="Calibri"/>
                <w:color w:val="0072C7"/>
              </w:rPr>
              <w:t>Kandidat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se </w:t>
            </w:r>
            <w:proofErr w:type="spellStart"/>
            <w:r>
              <w:rPr>
                <w:rFonts w:ascii="Calibri" w:hAnsi="Calibri" w:cs="Calibri"/>
                <w:color w:val="0072C7"/>
              </w:rPr>
              <w:t>prijav</w:t>
            </w:r>
            <w:r w:rsidR="00B51398">
              <w:rPr>
                <w:rFonts w:ascii="Calibri" w:hAnsi="Calibri" w:cs="Calibri"/>
                <w:color w:val="0072C7"/>
              </w:rPr>
              <w:t>ljuje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na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razgovor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sa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poslodavcima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>:</w:t>
            </w:r>
          </w:p>
          <w:p w:rsidR="00CE418D" w:rsidRDefault="00CE418D" w:rsidP="00CE418D">
            <w:r>
              <w:t xml:space="preserve">-                                                            </w:t>
            </w:r>
            <w:r w:rsidR="0067590B">
              <w:t xml:space="preserve">     </w:t>
            </w:r>
          </w:p>
          <w:p w:rsidR="00CE418D" w:rsidRDefault="00CE418D" w:rsidP="00CE418D">
            <w:r>
              <w:t xml:space="preserve">-                                  </w:t>
            </w:r>
            <w:r w:rsidR="00DB1FEA">
              <w:t xml:space="preserve">                               </w:t>
            </w:r>
          </w:p>
          <w:p w:rsidR="00CE418D" w:rsidRDefault="00CE418D" w:rsidP="00CE418D">
            <w:r>
              <w:t xml:space="preserve">-                                  </w:t>
            </w:r>
            <w:r w:rsidR="00DB1FEA">
              <w:t xml:space="preserve">                               </w:t>
            </w:r>
          </w:p>
          <w:p w:rsidR="00CE418D" w:rsidRDefault="00CE418D" w:rsidP="00CE418D">
            <w:r>
              <w:t xml:space="preserve">-                                  </w:t>
            </w:r>
            <w:r w:rsidR="00DB1FEA">
              <w:t xml:space="preserve">                               </w:t>
            </w:r>
          </w:p>
          <w:p w:rsidR="0067590B" w:rsidRDefault="00CE418D" w:rsidP="00CE418D">
            <w:r>
              <w:t xml:space="preserve">-          </w:t>
            </w:r>
          </w:p>
          <w:p w:rsidR="0067590B" w:rsidRDefault="0067590B" w:rsidP="00CE418D">
            <w:r>
              <w:t>-</w:t>
            </w:r>
            <w:r w:rsidR="00CE418D">
              <w:t xml:space="preserve">     </w:t>
            </w:r>
          </w:p>
          <w:p w:rsidR="00CE418D" w:rsidRDefault="0067590B" w:rsidP="00CE418D">
            <w:r>
              <w:t>-</w:t>
            </w:r>
            <w:r w:rsidR="00CE418D">
              <w:t xml:space="preserve">                              </w:t>
            </w:r>
            <w:r w:rsidR="00DB1FEA">
              <w:t xml:space="preserve">                    </w:t>
            </w:r>
          </w:p>
          <w:p w:rsidR="00CE418D" w:rsidRPr="00CE418D" w:rsidRDefault="00CE418D" w:rsidP="00CE418D"/>
          <w:p w:rsidR="003D1B71" w:rsidRPr="0056708E" w:rsidRDefault="003D1B71" w:rsidP="00AB77E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3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590471" w:rsidRDefault="003D1B71" w:rsidP="00222466"/>
        </w:tc>
      </w:tr>
      <w:tr w:rsidR="003D1B71" w:rsidTr="00AB77E6">
        <w:trPr>
          <w:trHeight w:val="525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37486B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1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E47E4" w:rsidRDefault="00AB77E6" w:rsidP="00380FD1">
            <w:pPr>
              <w:pStyle w:val="Information"/>
            </w:pPr>
            <w:proofErr w:type="spellStart"/>
            <w:r w:rsidRPr="005E47E4">
              <w:t>Adresa</w:t>
            </w:r>
            <w:proofErr w:type="spellEnd"/>
            <w:r w:rsidRPr="005E47E4">
              <w:t>:</w:t>
            </w:r>
          </w:p>
          <w:p w:rsidR="00DB1FEA" w:rsidRPr="00380FD1" w:rsidRDefault="00DB1FEA" w:rsidP="00AB77E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B653E7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AB77E6" w:rsidRDefault="00AB77E6" w:rsidP="00AB77E6">
            <w:pPr>
              <w:pStyle w:val="Information"/>
            </w:pPr>
            <w:proofErr w:type="spellStart"/>
            <w:r>
              <w:t>Telefon</w:t>
            </w:r>
            <w:proofErr w:type="spellEnd"/>
            <w:r>
              <w:t>:</w:t>
            </w:r>
          </w:p>
          <w:p w:rsidR="00AB77E6" w:rsidRPr="00380FD1" w:rsidRDefault="00AB77E6" w:rsidP="00AB77E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AB77E6">
        <w:trPr>
          <w:trHeight w:val="675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CC296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5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E47E4" w:rsidRDefault="00AB77E6" w:rsidP="00AB77E6">
            <w:pPr>
              <w:pStyle w:val="Information"/>
              <w:rPr>
                <w:i/>
              </w:rPr>
            </w:pPr>
            <w:r>
              <w:t xml:space="preserve">Email: </w:t>
            </w:r>
          </w:p>
          <w:p w:rsidR="00FC1BF8" w:rsidRPr="00380FD1" w:rsidRDefault="00FC1BF8" w:rsidP="00AB77E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AB77E6" w:rsidTr="003D1B71">
        <w:trPr>
          <w:gridAfter w:val="1"/>
          <w:wAfter w:w="2942" w:type="dxa"/>
          <w:trHeight w:val="633"/>
        </w:trPr>
        <w:tc>
          <w:tcPr>
            <w:tcW w:w="720" w:type="dxa"/>
          </w:tcPr>
          <w:p w:rsidR="00AB77E6" w:rsidRDefault="00AB77E6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423" w:type="dxa"/>
          </w:tcPr>
          <w:p w:rsidR="00AB77E6" w:rsidRDefault="00AB77E6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4"/>
          </w:tcPr>
          <w:p w:rsidR="00AB77E6" w:rsidRDefault="00AB77E6" w:rsidP="00B51398">
            <w:pPr>
              <w:pStyle w:val="Heading1"/>
              <w:jc w:val="right"/>
            </w:pPr>
          </w:p>
        </w:tc>
      </w:tr>
    </w:tbl>
    <w:p w:rsidR="00DB1FEA" w:rsidRPr="00CE1E3D" w:rsidRDefault="00DB1FEA" w:rsidP="006D79A8">
      <w:pPr>
        <w:pStyle w:val="BodyText"/>
      </w:pPr>
      <w:r>
        <w:t>*</w:t>
      </w:r>
      <w:proofErr w:type="spellStart"/>
      <w:r>
        <w:t>Napomena</w:t>
      </w:r>
      <w:proofErr w:type="spellEnd"/>
      <w:r>
        <w:t xml:space="preserve">: </w:t>
      </w:r>
      <w:proofErr w:type="spellStart"/>
      <w:r>
        <w:t>Student</w:t>
      </w:r>
      <w:r w:rsidR="00492FCE">
        <w:t>i</w:t>
      </w:r>
      <w:proofErr w:type="spellEnd"/>
      <w:r w:rsidR="00492FCE">
        <w:t xml:space="preserve"> se </w:t>
      </w:r>
      <w:proofErr w:type="spellStart"/>
      <w:r w:rsidR="00492FCE">
        <w:t>mogu</w:t>
      </w:r>
      <w:proofErr w:type="spellEnd"/>
      <w:r w:rsidR="0067590B">
        <w:t xml:space="preserve"> </w:t>
      </w:r>
      <w:proofErr w:type="spellStart"/>
      <w:r w:rsidR="0067590B">
        <w:t>prijaviti</w:t>
      </w:r>
      <w:proofErr w:type="spellEnd"/>
      <w:r w:rsidR="0067590B">
        <w:t xml:space="preserve"> </w:t>
      </w:r>
      <w:proofErr w:type="spellStart"/>
      <w:proofErr w:type="gramStart"/>
      <w:r w:rsidR="0067590B">
        <w:t>na</w:t>
      </w:r>
      <w:proofErr w:type="spellEnd"/>
      <w:proofErr w:type="gramEnd"/>
      <w:r w:rsidR="0067590B">
        <w:t xml:space="preserve"> </w:t>
      </w:r>
      <w:proofErr w:type="spellStart"/>
      <w:r w:rsidR="0067590B">
        <w:t>najviše</w:t>
      </w:r>
      <w:proofErr w:type="spellEnd"/>
      <w:r w:rsidR="0067590B">
        <w:t xml:space="preserve"> </w:t>
      </w:r>
      <w:proofErr w:type="spellStart"/>
      <w:r w:rsidR="0067590B">
        <w:t>sedam</w:t>
      </w:r>
      <w:proofErr w:type="spellEnd"/>
      <w:r>
        <w:t xml:space="preserve"> </w:t>
      </w:r>
      <w:proofErr w:type="spellStart"/>
      <w:r>
        <w:t>pozicija</w:t>
      </w:r>
      <w:proofErr w:type="spellEnd"/>
      <w:r>
        <w:t>.</w:t>
      </w:r>
    </w:p>
    <w:sectPr w:rsidR="00DB1FEA" w:rsidRPr="00CE1E3D" w:rsidSect="005E47E4">
      <w:headerReference w:type="default" r:id="rId16"/>
      <w:type w:val="continuous"/>
      <w:pgSz w:w="11907" w:h="16839" w:code="9"/>
      <w:pgMar w:top="2302" w:right="1140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1E3" w:rsidRDefault="000031E3" w:rsidP="00590471">
      <w:r>
        <w:separator/>
      </w:r>
    </w:p>
  </w:endnote>
  <w:endnote w:type="continuationSeparator" w:id="0">
    <w:p w:rsidR="000031E3" w:rsidRDefault="000031E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1E3" w:rsidRDefault="000031E3" w:rsidP="00590471">
      <w:r>
        <w:separator/>
      </w:r>
    </w:p>
  </w:footnote>
  <w:footnote w:type="continuationSeparator" w:id="0">
    <w:p w:rsidR="000031E3" w:rsidRDefault="000031E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AB1F15" w:rsidP="00060042">
    <w:pPr>
      <w:pStyle w:val="BodyText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center</wp:align>
          </wp:positionH>
          <wp:positionV relativeFrom="topMargin">
            <wp:posOffset>254635</wp:posOffset>
          </wp:positionV>
          <wp:extent cx="6120000" cy="972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rijerni centar - 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08C4">
      <w:rPr>
        <w:noProof/>
      </w:rPr>
      <w:drawing>
        <wp:anchor distT="0" distB="0" distL="114300" distR="114300" simplePos="0" relativeHeight="251659264" behindDoc="1" locked="0" layoutInCell="1" allowOverlap="1">
          <wp:simplePos x="723900" y="457200"/>
          <wp:positionH relativeFrom="page">
            <wp:align>center</wp:align>
          </wp:positionH>
          <wp:positionV relativeFrom="page">
            <wp:align>center</wp:align>
          </wp:positionV>
          <wp:extent cx="7560000" cy="10692000"/>
          <wp:effectExtent l="0" t="0" r="3175" b="0"/>
          <wp:wrapNone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5099 [Converted II]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gradFill>
                    <a:gsLst>
                      <a:gs pos="0">
                        <a:schemeClr val="accent1">
                          <a:lumMod val="5000"/>
                          <a:lumOff val="95000"/>
                        </a:schemeClr>
                      </a:gs>
                      <a:gs pos="74000">
                        <a:schemeClr val="accent1">
                          <a:lumMod val="45000"/>
                          <a:lumOff val="55000"/>
                        </a:schemeClr>
                      </a:gs>
                      <a:gs pos="83000">
                        <a:schemeClr val="accent1">
                          <a:lumMod val="45000"/>
                          <a:lumOff val="55000"/>
                        </a:schemeClr>
                      </a:gs>
                      <a:gs pos="100000">
                        <a:schemeClr val="accent1">
                          <a:lumMod val="30000"/>
                          <a:lumOff val="70000"/>
                        </a:schemeClr>
                      </a:gs>
                    </a:gsLst>
                    <a:lin ang="5400000" scaled="1"/>
                  </a:gra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369E9"/>
    <w:multiLevelType w:val="hybridMultilevel"/>
    <w:tmpl w:val="9BF22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E1E3E"/>
    <w:multiLevelType w:val="hybridMultilevel"/>
    <w:tmpl w:val="E3886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7E6"/>
    <w:rsid w:val="000031E3"/>
    <w:rsid w:val="00060042"/>
    <w:rsid w:val="0008685D"/>
    <w:rsid w:val="00090860"/>
    <w:rsid w:val="00107411"/>
    <w:rsid w:val="00112FD7"/>
    <w:rsid w:val="00144A33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7482E"/>
    <w:rsid w:val="00492FCE"/>
    <w:rsid w:val="004E158A"/>
    <w:rsid w:val="005305A0"/>
    <w:rsid w:val="00565C77"/>
    <w:rsid w:val="0056708E"/>
    <w:rsid w:val="005801E5"/>
    <w:rsid w:val="00590471"/>
    <w:rsid w:val="005D01FA"/>
    <w:rsid w:val="005E47E4"/>
    <w:rsid w:val="00653E17"/>
    <w:rsid w:val="0067590B"/>
    <w:rsid w:val="006A08E8"/>
    <w:rsid w:val="006D79A8"/>
    <w:rsid w:val="0072353B"/>
    <w:rsid w:val="0072576D"/>
    <w:rsid w:val="00743194"/>
    <w:rsid w:val="007575B6"/>
    <w:rsid w:val="007B3C81"/>
    <w:rsid w:val="007D67CA"/>
    <w:rsid w:val="007E668F"/>
    <w:rsid w:val="007F5B63"/>
    <w:rsid w:val="00803A0A"/>
    <w:rsid w:val="00846CB9"/>
    <w:rsid w:val="008566AA"/>
    <w:rsid w:val="00894FF4"/>
    <w:rsid w:val="008A1E6E"/>
    <w:rsid w:val="008C024F"/>
    <w:rsid w:val="008C22E4"/>
    <w:rsid w:val="008C2CFC"/>
    <w:rsid w:val="00912DC8"/>
    <w:rsid w:val="00923F50"/>
    <w:rsid w:val="009475DC"/>
    <w:rsid w:val="00967B93"/>
    <w:rsid w:val="00976FFF"/>
    <w:rsid w:val="009A2576"/>
    <w:rsid w:val="009C4CEF"/>
    <w:rsid w:val="009D090F"/>
    <w:rsid w:val="009F3464"/>
    <w:rsid w:val="00A31464"/>
    <w:rsid w:val="00A31B16"/>
    <w:rsid w:val="00A33613"/>
    <w:rsid w:val="00A33895"/>
    <w:rsid w:val="00A47A8D"/>
    <w:rsid w:val="00AB1F15"/>
    <w:rsid w:val="00AB77E6"/>
    <w:rsid w:val="00AC6C7E"/>
    <w:rsid w:val="00B108C4"/>
    <w:rsid w:val="00B12809"/>
    <w:rsid w:val="00B272F6"/>
    <w:rsid w:val="00B4158A"/>
    <w:rsid w:val="00B51398"/>
    <w:rsid w:val="00B6466C"/>
    <w:rsid w:val="00BB1B5D"/>
    <w:rsid w:val="00BC22C7"/>
    <w:rsid w:val="00BD195A"/>
    <w:rsid w:val="00BE03B3"/>
    <w:rsid w:val="00BF5641"/>
    <w:rsid w:val="00C07240"/>
    <w:rsid w:val="00C14078"/>
    <w:rsid w:val="00C160ED"/>
    <w:rsid w:val="00CA4AA2"/>
    <w:rsid w:val="00CE1E3D"/>
    <w:rsid w:val="00CE418D"/>
    <w:rsid w:val="00D053FA"/>
    <w:rsid w:val="00D53EDD"/>
    <w:rsid w:val="00DB1FEA"/>
    <w:rsid w:val="00DC3F0A"/>
    <w:rsid w:val="00E147C3"/>
    <w:rsid w:val="00E26AED"/>
    <w:rsid w:val="00E35905"/>
    <w:rsid w:val="00E73AB8"/>
    <w:rsid w:val="00E90A60"/>
    <w:rsid w:val="00EC725B"/>
    <w:rsid w:val="00ED47F7"/>
    <w:rsid w:val="00EE7E09"/>
    <w:rsid w:val="00F0223C"/>
    <w:rsid w:val="00F3235D"/>
    <w:rsid w:val="00F32393"/>
    <w:rsid w:val="00F878BD"/>
    <w:rsid w:val="00FC1BF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4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4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8.png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ica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2023-11-24T14:39:00Z</dcterms:created>
  <dcterms:modified xsi:type="dcterms:W3CDTF">2023-11-24T14:39:00Z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